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7FBB" w:rsidRPr="00147FBB" w:rsidRDefault="00147FBB" w:rsidP="00DE5CA9">
      <w:pPr>
        <w:jc w:val="center"/>
        <w:rPr>
          <w:lang w:val="bg-BG"/>
        </w:rPr>
      </w:pPr>
      <w:r w:rsidRPr="00147FBB">
        <w:rPr>
          <w:rFonts w:eastAsiaTheme="minorHAnsi"/>
          <w:b/>
          <w:bCs/>
          <w:color w:val="000000"/>
          <w:sz w:val="26"/>
          <w:szCs w:val="26"/>
          <w:u w:val="single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ПРОФЕСИОНАЛНА ГИМНАЗИЯ ПО АГРАРНИ ТЕХНОЛОГИИ</w:t>
      </w:r>
    </w:p>
    <w:p w:rsidR="00147FBB" w:rsidRPr="00147FBB" w:rsidRDefault="00147FBB" w:rsidP="00DE5CA9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6"/>
          <w:szCs w:val="26"/>
          <w:u w:val="single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  <w:r w:rsidRPr="00147FBB">
        <w:rPr>
          <w:rFonts w:eastAsiaTheme="minorHAnsi"/>
          <w:b/>
          <w:bCs/>
          <w:color w:val="000000"/>
          <w:sz w:val="26"/>
          <w:szCs w:val="26"/>
          <w:u w:val="single"/>
          <w:lang w:val="bg-BG" w:eastAsia="en-US"/>
          <w14:shadow w14:blurRad="0" w14:dist="0" w14:dir="0" w14:sx="0" w14:sy="0" w14:kx="0" w14:ky="0" w14:algn="none">
            <w14:srgbClr w14:val="000000"/>
          </w14:shadow>
        </w:rPr>
        <w:t>„ЦАНКО ЦЕРКОВСКИ“</w:t>
      </w:r>
      <w:r w:rsidR="00765B99">
        <w:rPr>
          <w:rFonts w:eastAsiaTheme="minorHAnsi"/>
          <w:b/>
          <w:bCs/>
          <w:color w:val="000000"/>
          <w:sz w:val="26"/>
          <w:szCs w:val="26"/>
          <w:u w:val="single"/>
          <w:lang w:val="bg-BG" w:eastAsia="en-US"/>
          <w14:shadow w14:blurRad="0" w14:dist="0" w14:dir="0" w14:sx="0" w14:sy="0" w14:kx="0" w14:ky="0" w14:algn="none">
            <w14:srgbClr w14:val="000000"/>
          </w14:shadow>
        </w:rPr>
        <w:t>, ГР.</w:t>
      </w:r>
      <w:r w:rsidRPr="00147FBB">
        <w:rPr>
          <w:rFonts w:eastAsiaTheme="minorHAnsi"/>
          <w:b/>
          <w:bCs/>
          <w:color w:val="000000"/>
          <w:sz w:val="26"/>
          <w:szCs w:val="26"/>
          <w:u w:val="single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ПАВЛИКЕНИ</w:t>
      </w:r>
    </w:p>
    <w:p w:rsidR="00A375DE" w:rsidRDefault="00A375DE" w:rsidP="00A375DE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6"/>
          <w:szCs w:val="26"/>
          <w:u w:val="single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  <w:r>
        <w:rPr>
          <w:rFonts w:eastAsiaTheme="minorHAnsi"/>
          <w:b/>
          <w:color w:val="000000"/>
          <w:sz w:val="26"/>
          <w:szCs w:val="26"/>
          <w:u w:val="single"/>
          <w:lang w:val="bg-BG" w:eastAsia="en-US"/>
          <w14:shadow w14:blurRad="0" w14:dist="0" w14:dir="0" w14:sx="0" w14:sy="0" w14:kx="0" w14:ky="0" w14:algn="none">
            <w14:srgbClr w14:val="000000"/>
          </w14:shadow>
        </w:rPr>
        <w:t>ЦЕНТЪР ЗА ВИСОКИ ПОСТИЖЕНИЯ</w:t>
      </w:r>
    </w:p>
    <w:p w:rsidR="00147FBB" w:rsidRPr="00147FBB" w:rsidRDefault="00147FBB" w:rsidP="00DE5CA9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6"/>
          <w:szCs w:val="26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p w:rsidR="00DE5CA9" w:rsidRPr="00DE5CA9" w:rsidRDefault="00147FBB" w:rsidP="00DE5CA9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40"/>
          <w:szCs w:val="40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  <w:r w:rsidRPr="00147FBB">
        <w:rPr>
          <w:rFonts w:eastAsiaTheme="minorHAnsi"/>
          <w:b/>
          <w:bCs/>
          <w:iCs/>
          <w:color w:val="000000"/>
          <w:sz w:val="40"/>
          <w:szCs w:val="40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ИНДИВИДУАЛНА ОЦЕНЪЧНА КАРТА</w:t>
      </w:r>
    </w:p>
    <w:p w:rsidR="00147FBB" w:rsidRPr="00DE5CA9" w:rsidRDefault="00147FBB" w:rsidP="00DE5CA9">
      <w:pPr>
        <w:autoSpaceDE w:val="0"/>
        <w:autoSpaceDN w:val="0"/>
        <w:adjustRightInd w:val="0"/>
        <w:jc w:val="center"/>
        <w:rPr>
          <w:rFonts w:eastAsiaTheme="minorHAnsi"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  <w:r w:rsidRPr="00DE5CA9">
        <w:rPr>
          <w:rFonts w:eastAsiaTheme="minorHAnsi"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за подбор на ученици за участие в мобилност от </w:t>
      </w:r>
      <w:r w:rsidRPr="00DE5CA9">
        <w:rPr>
          <w:rFonts w:eastAsiaTheme="minorHAnsi"/>
          <w:color w:val="000000"/>
          <w:szCs w:val="24"/>
          <w:lang w:eastAsia="en-US"/>
          <w14:shadow w14:blurRad="0" w14:dist="0" w14:dir="0" w14:sx="0" w14:sy="0" w14:kx="0" w14:ky="0" w14:algn="none">
            <w14:srgbClr w14:val="000000"/>
          </w14:shadow>
        </w:rPr>
        <w:t>X</w:t>
      </w:r>
      <w:r w:rsidR="00D66566" w:rsidRPr="00DE5CA9">
        <w:rPr>
          <w:rFonts w:eastAsiaTheme="minorHAnsi"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Pr="00DE5CA9">
        <w:rPr>
          <w:rFonts w:eastAsiaTheme="minorHAnsi"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клас</w:t>
      </w:r>
    </w:p>
    <w:p w:rsidR="00147FBB" w:rsidRPr="00DE5CA9" w:rsidRDefault="00147FBB" w:rsidP="00DE5CA9">
      <w:pPr>
        <w:autoSpaceDE w:val="0"/>
        <w:autoSpaceDN w:val="0"/>
        <w:adjustRightInd w:val="0"/>
        <w:jc w:val="center"/>
        <w:rPr>
          <w:rFonts w:eastAsiaTheme="minorHAnsi"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  <w:r w:rsidRPr="00DE5CA9">
        <w:rPr>
          <w:rFonts w:eastAsiaTheme="minorHAnsi"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(възраст 16-18 години, към момента на подаване на документи)</w:t>
      </w:r>
    </w:p>
    <w:p w:rsidR="0060022C" w:rsidRPr="007F0E9A" w:rsidRDefault="00147FBB" w:rsidP="0060022C">
      <w:pPr>
        <w:autoSpaceDE w:val="0"/>
        <w:autoSpaceDN w:val="0"/>
        <w:adjustRightInd w:val="0"/>
        <w:jc w:val="center"/>
        <w:rPr>
          <w:rFonts w:eastAsia="Calibri"/>
          <w:sz w:val="24"/>
          <w:szCs w:val="24"/>
          <w:lang w:val="bg-BG" w:eastAsia="en-US"/>
        </w:rPr>
      </w:pPr>
      <w:r w:rsidRPr="00DE5CA9">
        <w:rPr>
          <w:rFonts w:eastAsiaTheme="minorHAnsi"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по проект </w:t>
      </w:r>
      <w:r w:rsidR="00197079" w:rsidRPr="00DE5CA9">
        <w:rPr>
          <w:rFonts w:eastAsiaTheme="minorHAnsi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№</w:t>
      </w:r>
      <w:r w:rsidR="0060022C" w:rsidRPr="0060022C">
        <w:rPr>
          <w:sz w:val="24"/>
          <w:szCs w:val="24"/>
          <w:lang w:val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2025-1-BG01-KA121-VET-000307889</w:t>
      </w:r>
    </w:p>
    <w:p w:rsidR="00DE5CA9" w:rsidRDefault="00DE5CA9" w:rsidP="0060022C">
      <w:pPr>
        <w:jc w:val="center"/>
        <w:rPr>
          <w:rFonts w:eastAsiaTheme="minorHAnsi"/>
          <w:b/>
          <w:bCs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  <w:r w:rsidRPr="00871F1F">
        <w:rPr>
          <w:rFonts w:eastAsiaTheme="minorHAnsi"/>
          <w:b/>
          <w:bCs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Програма „Еразъм +“, Ключова дейност 1 „Образователна мобилност за граждани“, Сектор „Професионално образование и обучение“</w:t>
      </w:r>
    </w:p>
    <w:p w:rsidR="000A5032" w:rsidRDefault="000A5032" w:rsidP="00DE5CA9">
      <w:pPr>
        <w:autoSpaceDE w:val="0"/>
        <w:autoSpaceDN w:val="0"/>
        <w:adjustRightInd w:val="0"/>
        <w:jc w:val="center"/>
        <w:rPr>
          <w:rFonts w:eastAsiaTheme="minorHAnsi"/>
          <w:b/>
          <w:bCs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p w:rsidR="00DE5CA9" w:rsidRDefault="00DE5CA9" w:rsidP="00DE5CA9">
      <w:pPr>
        <w:autoSpaceDE w:val="0"/>
        <w:autoSpaceDN w:val="0"/>
        <w:adjustRightInd w:val="0"/>
        <w:jc w:val="center"/>
        <w:rPr>
          <w:rFonts w:eastAsiaTheme="minorHAnsi"/>
          <w:b/>
          <w:bCs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p w:rsidR="000A5032" w:rsidRPr="00871F1F" w:rsidRDefault="000A5032" w:rsidP="00DE5CA9">
      <w:pPr>
        <w:autoSpaceDE w:val="0"/>
        <w:autoSpaceDN w:val="0"/>
        <w:adjustRightInd w:val="0"/>
        <w:jc w:val="center"/>
        <w:rPr>
          <w:rFonts w:eastAsiaTheme="minorHAnsi"/>
          <w:b/>
          <w:bCs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p w:rsidR="00147FBB" w:rsidRDefault="00147FBB" w:rsidP="00147FBB">
      <w:pPr>
        <w:autoSpaceDE w:val="0"/>
        <w:autoSpaceDN w:val="0"/>
        <w:adjustRightInd w:val="0"/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  <w:r w:rsidRPr="005D22BF">
        <w:rPr>
          <w:rFonts w:eastAsiaTheme="minorHAnsi"/>
          <w:bCs/>
          <w:color w:val="000000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  </w:t>
      </w:r>
      <w:r w:rsidR="007559AE" w:rsidRPr="00DE5CA9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Н</w:t>
      </w:r>
      <w:r w:rsidRPr="00DE5CA9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а</w:t>
      </w:r>
      <w:r w:rsidR="007559AE" w:rsidRPr="00DE5CA9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 </w:t>
      </w:r>
      <w:r w:rsidR="00DE5CA9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…………………………………………………………………………………………</w:t>
      </w:r>
      <w:r w:rsidR="00EF5D96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.</w:t>
      </w:r>
    </w:p>
    <w:p w:rsidR="00DE5CA9" w:rsidRPr="00DE5CA9" w:rsidRDefault="00DE5CA9" w:rsidP="00147FBB">
      <w:pPr>
        <w:autoSpaceDE w:val="0"/>
        <w:autoSpaceDN w:val="0"/>
        <w:adjustRightInd w:val="0"/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p w:rsidR="00147FBB" w:rsidRDefault="00147FBB" w:rsidP="00147FBB">
      <w:pPr>
        <w:autoSpaceDE w:val="0"/>
        <w:autoSpaceDN w:val="0"/>
        <w:adjustRightInd w:val="0"/>
        <w:jc w:val="both"/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  <w:r w:rsidRPr="00DE5CA9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  </w:t>
      </w:r>
      <w:r w:rsidR="00EF5D96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у</w:t>
      </w:r>
      <w:r w:rsidRPr="00DE5CA9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ченик</w:t>
      </w:r>
      <w:r w:rsidR="00EF5D96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/чка</w:t>
      </w:r>
      <w:r w:rsidRPr="00DE5CA9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от</w:t>
      </w:r>
      <w:r w:rsidR="007559AE" w:rsidRPr="00DE5CA9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="00485287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…………</w:t>
      </w:r>
      <w:r w:rsidR="00EF5D96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Pr="00DE5CA9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клас, специалност</w:t>
      </w:r>
      <w:r w:rsidR="007559AE" w:rsidRPr="00DE5CA9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="00EF5D96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……………………………………</w:t>
      </w:r>
      <w:r w:rsidR="00485287"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………..</w:t>
      </w:r>
    </w:p>
    <w:p w:rsidR="000A5032" w:rsidRDefault="000A5032" w:rsidP="00147FBB">
      <w:pPr>
        <w:autoSpaceDE w:val="0"/>
        <w:autoSpaceDN w:val="0"/>
        <w:adjustRightInd w:val="0"/>
        <w:jc w:val="both"/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p w:rsidR="00DE5CA9" w:rsidRPr="00DE5CA9" w:rsidRDefault="00DE5CA9" w:rsidP="00147FBB">
      <w:pPr>
        <w:autoSpaceDE w:val="0"/>
        <w:autoSpaceDN w:val="0"/>
        <w:adjustRightInd w:val="0"/>
        <w:jc w:val="both"/>
        <w:rPr>
          <w:rFonts w:eastAsiaTheme="minorHAnsi"/>
          <w:bCs/>
          <w:color w:val="000000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tbl>
      <w:tblPr>
        <w:tblStyle w:val="a9"/>
        <w:tblW w:w="10683" w:type="dxa"/>
        <w:tblLook w:val="04A0" w:firstRow="1" w:lastRow="0" w:firstColumn="1" w:lastColumn="0" w:noHBand="0" w:noVBand="1"/>
      </w:tblPr>
      <w:tblGrid>
        <w:gridCol w:w="543"/>
        <w:gridCol w:w="5896"/>
        <w:gridCol w:w="2131"/>
        <w:gridCol w:w="2113"/>
      </w:tblGrid>
      <w:tr w:rsidR="00EF5D96" w:rsidRPr="00DE5CA9" w:rsidTr="00EF5D96">
        <w:tc>
          <w:tcPr>
            <w:tcW w:w="543" w:type="dxa"/>
          </w:tcPr>
          <w:p w:rsidR="00EF5D96" w:rsidRPr="00DE5CA9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/>
                <w:bCs/>
                <w:color w:val="000000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DE5CA9">
              <w:rPr>
                <w:rFonts w:ascii="Times New Roman" w:eastAsiaTheme="minorHAnsi" w:hAnsi="Times New Roman"/>
                <w:b/>
                <w:bCs/>
                <w:color w:val="000000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№</w:t>
            </w:r>
          </w:p>
        </w:tc>
        <w:tc>
          <w:tcPr>
            <w:tcW w:w="5896" w:type="dxa"/>
          </w:tcPr>
          <w:p w:rsidR="00EF5D96" w:rsidRPr="00DE5CA9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/>
                <w:bCs/>
                <w:color w:val="000000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DE5CA9">
              <w:rPr>
                <w:rFonts w:ascii="Times New Roman" w:eastAsiaTheme="minorHAnsi" w:hAnsi="Times New Roman"/>
                <w:b/>
                <w:bCs/>
                <w:color w:val="000000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Критерии и показатели</w:t>
            </w:r>
          </w:p>
        </w:tc>
        <w:tc>
          <w:tcPr>
            <w:tcW w:w="2131" w:type="dxa"/>
          </w:tcPr>
          <w:p w:rsidR="00EF5D96" w:rsidRPr="00DE5CA9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/>
                <w:bCs/>
                <w:color w:val="000000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DE5CA9">
              <w:rPr>
                <w:rFonts w:ascii="Times New Roman" w:eastAsiaTheme="minorHAnsi" w:hAnsi="Times New Roman"/>
                <w:b/>
                <w:bCs/>
                <w:color w:val="000000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Максимален брой точки</w:t>
            </w:r>
          </w:p>
        </w:tc>
        <w:tc>
          <w:tcPr>
            <w:tcW w:w="2113" w:type="dxa"/>
          </w:tcPr>
          <w:p w:rsidR="00EF5D96" w:rsidRPr="00EF5D96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/>
                <w:bCs/>
                <w:color w:val="000000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EF5D96">
              <w:rPr>
                <w:rFonts w:ascii="Times New Roman" w:eastAsiaTheme="minorHAnsi" w:hAnsi="Times New Roman"/>
                <w:b/>
                <w:bCs/>
                <w:color w:val="000000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Точки</w:t>
            </w:r>
          </w:p>
        </w:tc>
      </w:tr>
      <w:tr w:rsidR="00EF5D96" w:rsidRPr="00271469" w:rsidTr="006B4371">
        <w:trPr>
          <w:trHeight w:val="574"/>
        </w:trPr>
        <w:tc>
          <w:tcPr>
            <w:tcW w:w="543" w:type="dxa"/>
          </w:tcPr>
          <w:p w:rsidR="00EF5D96" w:rsidRPr="00DE5CA9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Cs w:val="28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DE5CA9">
              <w:rPr>
                <w:rFonts w:ascii="Times New Roman" w:eastAsiaTheme="minorHAnsi" w:hAnsi="Times New Roman"/>
                <w:b/>
                <w:bCs/>
                <w:color w:val="000000"/>
                <w:szCs w:val="28"/>
                <w14:shadow w14:blurRad="0" w14:dist="0" w14:dir="0" w14:sx="0" w14:sy="0" w14:kx="0" w14:ky="0" w14:algn="none">
                  <w14:srgbClr w14:val="000000"/>
                </w14:shadow>
              </w:rPr>
              <w:t>I.</w:t>
            </w:r>
          </w:p>
        </w:tc>
        <w:tc>
          <w:tcPr>
            <w:tcW w:w="5896" w:type="dxa"/>
          </w:tcPr>
          <w:p w:rsidR="00EF5D96" w:rsidRPr="00271469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</w:pPr>
            <w:proofErr w:type="spellStart"/>
            <w:r w:rsidRPr="00271469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Ученикът</w:t>
            </w:r>
            <w:proofErr w:type="spellEnd"/>
            <w:r w:rsidRPr="00271469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  <w:proofErr w:type="spellStart"/>
            <w:r w:rsidRPr="00271469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отговаря</w:t>
            </w:r>
            <w:proofErr w:type="spellEnd"/>
            <w:r w:rsidRPr="00271469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на </w:t>
            </w:r>
            <w:proofErr w:type="spellStart"/>
            <w:r w:rsidRPr="00271469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общите</w:t>
            </w:r>
            <w:proofErr w:type="spellEnd"/>
            <w:r w:rsidRPr="00271469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  <w:proofErr w:type="spellStart"/>
            <w:r w:rsidRPr="00271469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изисквания</w:t>
            </w:r>
            <w:proofErr w:type="spellEnd"/>
            <w:r w:rsidRPr="00271469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на проекта:</w:t>
            </w:r>
          </w:p>
        </w:tc>
        <w:tc>
          <w:tcPr>
            <w:tcW w:w="2131" w:type="dxa"/>
          </w:tcPr>
          <w:p w:rsidR="00EF5D96" w:rsidRPr="00271469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2113" w:type="dxa"/>
          </w:tcPr>
          <w:p w:rsidR="00EF5D96" w:rsidRPr="00271469" w:rsidRDefault="00EF5D96" w:rsidP="00DE5CA9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  <w:tr w:rsidR="00EF5D96" w:rsidRPr="00DE5CA9" w:rsidTr="00EF5D96">
        <w:tc>
          <w:tcPr>
            <w:tcW w:w="543" w:type="dxa"/>
          </w:tcPr>
          <w:p w:rsidR="00EF5D96" w:rsidRPr="00271469" w:rsidRDefault="00EF5D96" w:rsidP="00DE5CA9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5896" w:type="dxa"/>
          </w:tcPr>
          <w:p w:rsidR="00EF5D96" w:rsidRPr="000A5032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Ученик/чка от ПГ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А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Т „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Цанко Церковски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“- гр. 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 xml:space="preserve">Павликени 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- 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14:shadow w14:blurRad="0" w14:dist="0" w14:dir="0" w14:sx="0" w14:sy="0" w14:kx="0" w14:ky="0" w14:algn="none">
                  <w14:srgbClr w14:val="000000"/>
                </w14:shadow>
              </w:rPr>
              <w:t>X</w:t>
            </w:r>
            <w:r w:rsidR="00DD08D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клас от </w:t>
            </w:r>
            <w:proofErr w:type="spellStart"/>
            <w:r w:rsidR="00DD08D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специалност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: „</w:t>
            </w:r>
            <w:proofErr w:type="spellStart"/>
            <w:r w:rsidR="0060022C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Машини</w:t>
            </w:r>
            <w:proofErr w:type="spellEnd"/>
            <w:r w:rsidR="0060022C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и </w:t>
            </w:r>
            <w:proofErr w:type="spellStart"/>
            <w:r w:rsidR="0060022C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системи</w:t>
            </w:r>
            <w:proofErr w:type="spellEnd"/>
            <w:r w:rsidR="0060022C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с ЦПУ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 xml:space="preserve">“, </w:t>
            </w:r>
          </w:p>
          <w:p w:rsidR="00EF5D96" w:rsidRPr="000A5032" w:rsidRDefault="00EF5D96" w:rsidP="006B4371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„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Механизация на селското стопанство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”</w:t>
            </w:r>
            <w:r w:rsidR="0060022C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, </w:t>
            </w:r>
            <w:r w:rsidR="0060022C"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„</w:t>
            </w:r>
            <w:r w:rsidR="0060022C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Бизнес администрация</w:t>
            </w:r>
            <w:r w:rsidR="0060022C"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“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 xml:space="preserve"> и „Полиграфия“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за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учебната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20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2</w:t>
            </w:r>
            <w:r w:rsidR="0060022C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5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/202</w:t>
            </w:r>
            <w:r w:rsidR="0060022C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6</w:t>
            </w:r>
            <w:r w:rsidR="006B4371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г. </w:t>
            </w:r>
          </w:p>
        </w:tc>
        <w:tc>
          <w:tcPr>
            <w:tcW w:w="2131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1</w:t>
            </w:r>
          </w:p>
        </w:tc>
        <w:tc>
          <w:tcPr>
            <w:tcW w:w="2113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  <w:tr w:rsidR="00EF5D96" w:rsidRPr="00DE5CA9" w:rsidTr="00EF5D96">
        <w:tc>
          <w:tcPr>
            <w:tcW w:w="543" w:type="dxa"/>
          </w:tcPr>
          <w:p w:rsidR="00EF5D96" w:rsidRPr="00DE5CA9" w:rsidRDefault="00EF5D96" w:rsidP="00DE5CA9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Cs w:val="28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5896" w:type="dxa"/>
          </w:tcPr>
          <w:p w:rsidR="00EF5D96" w:rsidRPr="000A5032" w:rsidRDefault="00EF5D96" w:rsidP="006B4371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Среден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успех от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предметите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по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професионална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подготовка за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първия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срок на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учебната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202</w:t>
            </w:r>
            <w:r w:rsidR="0060022C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5</w:t>
            </w:r>
            <w:r w:rsidR="006B4371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/202</w:t>
            </w:r>
            <w:r w:rsidR="0060022C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6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г.</w:t>
            </w:r>
          </w:p>
        </w:tc>
        <w:tc>
          <w:tcPr>
            <w:tcW w:w="2131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4,00-4,50 -  1т</w:t>
            </w:r>
          </w:p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4,5</w:t>
            </w:r>
            <w:r w:rsidR="0053725F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1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-5,00 – 2т.</w:t>
            </w:r>
          </w:p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5,0</w:t>
            </w:r>
            <w:r w:rsidR="0053725F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1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-5,50 – 3т.</w:t>
            </w:r>
          </w:p>
          <w:p w:rsidR="00EF5D96" w:rsidRPr="000A5032" w:rsidRDefault="00EF5D96" w:rsidP="0053725F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5,5</w:t>
            </w:r>
            <w:r w:rsidR="0053725F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1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-6,00 – 4т.</w:t>
            </w:r>
          </w:p>
        </w:tc>
        <w:tc>
          <w:tcPr>
            <w:tcW w:w="2113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  <w:tr w:rsidR="00EF5D96" w:rsidRPr="00DE5CA9" w:rsidTr="00EF5D96">
        <w:tc>
          <w:tcPr>
            <w:tcW w:w="543" w:type="dxa"/>
          </w:tcPr>
          <w:p w:rsidR="00EF5D96" w:rsidRPr="00DE5CA9" w:rsidRDefault="00EF5D96" w:rsidP="00DE5CA9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Cs w:val="28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5896" w:type="dxa"/>
          </w:tcPr>
          <w:p w:rsidR="00EF5D96" w:rsidRPr="00271469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</w:pP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Среден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успех от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предметите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по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учебна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практика</w:t>
            </w:r>
            <w:r w:rsidR="006B4371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за </w:t>
            </w:r>
            <w:proofErr w:type="spellStart"/>
            <w:r w:rsidR="006B4371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първия</w:t>
            </w:r>
            <w:proofErr w:type="spellEnd"/>
            <w:r w:rsidR="006B4371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срок на </w:t>
            </w:r>
            <w:proofErr w:type="spellStart"/>
            <w:r w:rsidR="006B4371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учебната</w:t>
            </w:r>
            <w:proofErr w:type="spellEnd"/>
            <w:r w:rsidR="006B4371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202</w:t>
            </w:r>
            <w:r w:rsidR="0060022C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5</w:t>
            </w:r>
            <w:r w:rsidR="006B4371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/202</w:t>
            </w:r>
            <w:r w:rsidR="0060022C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6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г.</w:t>
            </w:r>
          </w:p>
        </w:tc>
        <w:tc>
          <w:tcPr>
            <w:tcW w:w="2131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4,00-4,50  - 1т</w:t>
            </w:r>
          </w:p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4,5</w:t>
            </w:r>
            <w:r w:rsidR="0053725F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1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-5,00 – 2т.</w:t>
            </w:r>
          </w:p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5,0</w:t>
            </w:r>
            <w:r w:rsidR="0053725F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1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-5,50 – 3т.</w:t>
            </w:r>
          </w:p>
          <w:p w:rsidR="00EF5D96" w:rsidRPr="000A5032" w:rsidRDefault="00EF5D96" w:rsidP="0053725F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5,5</w:t>
            </w:r>
            <w:r w:rsidR="0053725F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1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-6,00 – 4т.</w:t>
            </w:r>
          </w:p>
        </w:tc>
        <w:tc>
          <w:tcPr>
            <w:tcW w:w="2113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  <w:tr w:rsidR="00EF5D96" w:rsidRPr="00DE5CA9" w:rsidTr="00EF5D96">
        <w:tc>
          <w:tcPr>
            <w:tcW w:w="543" w:type="dxa"/>
          </w:tcPr>
          <w:p w:rsidR="00EF5D96" w:rsidRPr="00DE5CA9" w:rsidRDefault="00EF5D96" w:rsidP="00DE5CA9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Cs w:val="28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5896" w:type="dxa"/>
          </w:tcPr>
          <w:p w:rsidR="00EF5D96" w:rsidRPr="000A5032" w:rsidRDefault="00EF5D96" w:rsidP="006B4371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Липса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на наказания от п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ъ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р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вия срок н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а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учебна</w:t>
            </w:r>
            <w:proofErr w:type="spellEnd"/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та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202</w:t>
            </w:r>
            <w:r w:rsidR="0060022C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5</w:t>
            </w:r>
            <w:r w:rsidR="006B4371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/202</w:t>
            </w:r>
            <w:r w:rsidR="0060022C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6</w:t>
            </w:r>
            <w:r w:rsidR="006B4371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година</w:t>
            </w:r>
            <w:r w:rsidR="00DD08D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.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 </w:t>
            </w:r>
          </w:p>
        </w:tc>
        <w:tc>
          <w:tcPr>
            <w:tcW w:w="2131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5</w:t>
            </w:r>
          </w:p>
        </w:tc>
        <w:tc>
          <w:tcPr>
            <w:tcW w:w="2113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  <w:tr w:rsidR="00EF5D96" w:rsidRPr="00DE5CA9" w:rsidTr="00EF5D96">
        <w:tc>
          <w:tcPr>
            <w:tcW w:w="543" w:type="dxa"/>
          </w:tcPr>
          <w:p w:rsidR="00EF5D96" w:rsidRPr="00DE5CA9" w:rsidRDefault="00EF5D96" w:rsidP="00DE5CA9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Cs w:val="28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5896" w:type="dxa"/>
          </w:tcPr>
          <w:p w:rsidR="00EF5D96" w:rsidRPr="00271469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</w:pP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Ученици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,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допуснали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не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повече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от 5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неизвинени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отсъствия</w:t>
            </w:r>
            <w:proofErr w:type="spellEnd"/>
            <w:r w:rsidR="00DD08D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.</w:t>
            </w:r>
          </w:p>
        </w:tc>
        <w:tc>
          <w:tcPr>
            <w:tcW w:w="2131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5</w:t>
            </w:r>
          </w:p>
        </w:tc>
        <w:tc>
          <w:tcPr>
            <w:tcW w:w="2113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  <w:tr w:rsidR="00EF5D96" w:rsidRPr="00DE5CA9" w:rsidTr="00EF5D96">
        <w:tc>
          <w:tcPr>
            <w:tcW w:w="543" w:type="dxa"/>
          </w:tcPr>
          <w:p w:rsidR="00EF5D96" w:rsidRPr="00DE5CA9" w:rsidRDefault="00EF5D96" w:rsidP="00DE5CA9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Cs w:val="28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5896" w:type="dxa"/>
          </w:tcPr>
          <w:p w:rsidR="00EF5D96" w:rsidRPr="000A5032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Класирани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на призови места на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регионални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и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национални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състезания</w:t>
            </w:r>
            <w:proofErr w:type="spellEnd"/>
            <w:r w:rsidR="00DD08D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.</w:t>
            </w:r>
          </w:p>
        </w:tc>
        <w:tc>
          <w:tcPr>
            <w:tcW w:w="2131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5</w:t>
            </w:r>
          </w:p>
        </w:tc>
        <w:tc>
          <w:tcPr>
            <w:tcW w:w="2113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  <w:tr w:rsidR="00EF5D96" w:rsidRPr="00DE5CA9" w:rsidTr="00EF5D96">
        <w:tc>
          <w:tcPr>
            <w:tcW w:w="543" w:type="dxa"/>
          </w:tcPr>
          <w:p w:rsidR="00EF5D96" w:rsidRPr="00DE5CA9" w:rsidRDefault="00EF5D96" w:rsidP="00DE5CA9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Cs w:val="28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5896" w:type="dxa"/>
          </w:tcPr>
          <w:p w:rsidR="00EF5D96" w:rsidRPr="00271469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Участие в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извънкласни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и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извънучилищни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дейности</w:t>
            </w:r>
            <w:proofErr w:type="spellEnd"/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,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свързани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с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професията</w:t>
            </w:r>
            <w:proofErr w:type="spellEnd"/>
            <w:r w:rsidR="00DD08D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.</w:t>
            </w:r>
          </w:p>
        </w:tc>
        <w:tc>
          <w:tcPr>
            <w:tcW w:w="2131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5</w:t>
            </w:r>
          </w:p>
        </w:tc>
        <w:tc>
          <w:tcPr>
            <w:tcW w:w="2113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  <w:tr w:rsidR="00EF5D96" w:rsidRPr="00DE5CA9" w:rsidTr="00EF5D96">
        <w:tc>
          <w:tcPr>
            <w:tcW w:w="543" w:type="dxa"/>
          </w:tcPr>
          <w:p w:rsidR="00EF5D96" w:rsidRPr="00DE5CA9" w:rsidRDefault="00EF5D96" w:rsidP="00DE5CA9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Cs w:val="28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5896" w:type="dxa"/>
          </w:tcPr>
          <w:p w:rsidR="00EF5D96" w:rsidRPr="000A5032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Възможност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за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пътуване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и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отсъствие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от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България</w:t>
            </w:r>
            <w:proofErr w:type="spellEnd"/>
            <w:r w:rsidR="00DD08D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.</w:t>
            </w:r>
          </w:p>
        </w:tc>
        <w:tc>
          <w:tcPr>
            <w:tcW w:w="2131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1</w:t>
            </w:r>
          </w:p>
        </w:tc>
        <w:tc>
          <w:tcPr>
            <w:tcW w:w="2113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  <w:tr w:rsidR="00EF5D96" w:rsidRPr="00DE5CA9" w:rsidTr="00EF5D96">
        <w:tc>
          <w:tcPr>
            <w:tcW w:w="543" w:type="dxa"/>
          </w:tcPr>
          <w:p w:rsidR="00EF5D96" w:rsidRPr="00DE5CA9" w:rsidRDefault="00EF5D96" w:rsidP="00DE5CA9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Cs w:val="28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5896" w:type="dxa"/>
          </w:tcPr>
          <w:p w:rsidR="00EF5D96" w:rsidRPr="000A5032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Притежава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качества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като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: уважение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към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учители и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lastRenderedPageBreak/>
              <w:t>съученици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,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отгов</w:t>
            </w:r>
            <w:proofErr w:type="spellEnd"/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о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рност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,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дисциплинираност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,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организираност</w:t>
            </w:r>
            <w:proofErr w:type="spellEnd"/>
            <w:r w:rsidR="00DD08D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.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</w:p>
        </w:tc>
        <w:tc>
          <w:tcPr>
            <w:tcW w:w="2131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lastRenderedPageBreak/>
              <w:t>2</w:t>
            </w:r>
          </w:p>
        </w:tc>
        <w:tc>
          <w:tcPr>
            <w:tcW w:w="2113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  <w:tr w:rsidR="00EF5D96" w:rsidRPr="00DE5CA9" w:rsidTr="00EF5D96">
        <w:tc>
          <w:tcPr>
            <w:tcW w:w="543" w:type="dxa"/>
          </w:tcPr>
          <w:p w:rsidR="00EF5D96" w:rsidRPr="00DE5CA9" w:rsidRDefault="00EF5D96" w:rsidP="00DE5CA9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Cs w:val="28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5896" w:type="dxa"/>
          </w:tcPr>
          <w:p w:rsidR="00EF5D96" w:rsidRPr="000A5032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Участват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в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часовете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по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учебна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и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производствена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практика,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като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проявяват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интерес,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творчество,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естетически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усет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,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спазват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технологичната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и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трудовата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дисциплина</w:t>
            </w:r>
            <w:r w:rsidR="00DD08D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.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</w:p>
        </w:tc>
        <w:tc>
          <w:tcPr>
            <w:tcW w:w="2131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5</w:t>
            </w:r>
          </w:p>
        </w:tc>
        <w:tc>
          <w:tcPr>
            <w:tcW w:w="2113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  <w:tr w:rsidR="00EF5D96" w:rsidRPr="00DE5CA9" w:rsidTr="00EF5D96">
        <w:tc>
          <w:tcPr>
            <w:tcW w:w="543" w:type="dxa"/>
          </w:tcPr>
          <w:p w:rsidR="00EF5D96" w:rsidRPr="00DE5CA9" w:rsidRDefault="00EF5D96" w:rsidP="00DE5CA9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Cs w:val="28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5896" w:type="dxa"/>
          </w:tcPr>
          <w:p w:rsidR="00EF5D96" w:rsidRPr="000A5032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Заявено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желание за участие </w:t>
            </w:r>
            <w:proofErr w:type="gram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в проекта</w:t>
            </w:r>
            <w:proofErr w:type="gram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и за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споделяне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на опита след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приключване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на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дейностите</w:t>
            </w:r>
            <w:proofErr w:type="spellEnd"/>
            <w:r w:rsidR="00DD08D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.</w:t>
            </w: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</w:p>
        </w:tc>
        <w:tc>
          <w:tcPr>
            <w:tcW w:w="2131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3</w:t>
            </w:r>
          </w:p>
        </w:tc>
        <w:tc>
          <w:tcPr>
            <w:tcW w:w="2113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  <w:tr w:rsidR="00EF5D96" w:rsidRPr="00271469" w:rsidTr="00EF5D96">
        <w:tc>
          <w:tcPr>
            <w:tcW w:w="543" w:type="dxa"/>
          </w:tcPr>
          <w:p w:rsidR="00EF5D96" w:rsidRPr="00271469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DE5CA9">
              <w:rPr>
                <w:rFonts w:ascii="Times New Roman" w:eastAsiaTheme="minorHAnsi" w:hAnsi="Times New Roman"/>
                <w:b/>
                <w:bCs/>
                <w:color w:val="000000"/>
                <w:szCs w:val="28"/>
                <w14:shadow w14:blurRad="0" w14:dist="0" w14:dir="0" w14:sx="0" w14:sy="0" w14:kx="0" w14:ky="0" w14:algn="none">
                  <w14:srgbClr w14:val="000000"/>
                </w14:shadow>
              </w:rPr>
              <w:t>II</w:t>
            </w:r>
            <w:r w:rsidR="00271469">
              <w:rPr>
                <w:rFonts w:ascii="Times New Roman" w:eastAsiaTheme="minorHAnsi" w:hAnsi="Times New Roman"/>
                <w:b/>
                <w:bCs/>
                <w:color w:val="000000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.</w:t>
            </w:r>
          </w:p>
        </w:tc>
        <w:tc>
          <w:tcPr>
            <w:tcW w:w="5896" w:type="dxa"/>
          </w:tcPr>
          <w:p w:rsidR="00EF5D96" w:rsidRPr="00271469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271469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Мотивационно писмо за участие в мобилността:</w:t>
            </w:r>
          </w:p>
          <w:p w:rsidR="00EF5D96" w:rsidRPr="00271469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2131" w:type="dxa"/>
          </w:tcPr>
          <w:p w:rsidR="00EF5D96" w:rsidRPr="00271469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2113" w:type="dxa"/>
          </w:tcPr>
          <w:p w:rsidR="00EF5D96" w:rsidRPr="00271469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  <w:tr w:rsidR="00EF5D96" w:rsidRPr="00DE5CA9" w:rsidTr="00EF5D96">
        <w:tc>
          <w:tcPr>
            <w:tcW w:w="543" w:type="dxa"/>
          </w:tcPr>
          <w:p w:rsidR="00EF5D96" w:rsidRPr="00271469" w:rsidRDefault="00EF5D96" w:rsidP="00DE5CA9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5896" w:type="dxa"/>
          </w:tcPr>
          <w:p w:rsidR="00EF5D96" w:rsidRPr="000A5032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Ученикът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притежава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</w:t>
            </w:r>
            <w:proofErr w:type="spellStart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висока</w:t>
            </w:r>
            <w:proofErr w:type="spellEnd"/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мотивация</w:t>
            </w: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 xml:space="preserve"> и ясни цели</w:t>
            </w:r>
            <w:r w:rsidR="00DD08D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 за участие в мобилността.</w:t>
            </w:r>
          </w:p>
        </w:tc>
        <w:tc>
          <w:tcPr>
            <w:tcW w:w="2131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5</w:t>
            </w:r>
          </w:p>
        </w:tc>
        <w:tc>
          <w:tcPr>
            <w:tcW w:w="2113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  <w:tr w:rsidR="00EF5D96" w:rsidRPr="00DE5CA9" w:rsidTr="00EF5D96">
        <w:tc>
          <w:tcPr>
            <w:tcW w:w="543" w:type="dxa"/>
          </w:tcPr>
          <w:p w:rsidR="00EF5D96" w:rsidRPr="00DE5CA9" w:rsidRDefault="00EF5D96" w:rsidP="00DE5CA9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Cs w:val="28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5896" w:type="dxa"/>
          </w:tcPr>
          <w:p w:rsidR="00EF5D96" w:rsidRPr="00271469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271469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Личностните му качества отговарят на потребностите на </w:t>
            </w:r>
            <w:r w:rsidR="00DD08D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 xml:space="preserve">екипа и изискванията </w:t>
            </w:r>
            <w:proofErr w:type="gramStart"/>
            <w:r w:rsidR="00DD08D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на проекта</w:t>
            </w:r>
            <w:proofErr w:type="gramEnd"/>
            <w:r w:rsidR="00DD08D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  <w:t>.</w:t>
            </w:r>
          </w:p>
          <w:p w:rsidR="00EF5D96" w:rsidRPr="00271469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ru-RU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2131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5</w:t>
            </w:r>
          </w:p>
        </w:tc>
        <w:tc>
          <w:tcPr>
            <w:tcW w:w="2113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  <w:tr w:rsidR="00EF5D96" w:rsidRPr="00DE5CA9" w:rsidTr="00EF5D96">
        <w:tc>
          <w:tcPr>
            <w:tcW w:w="543" w:type="dxa"/>
          </w:tcPr>
          <w:p w:rsidR="00EF5D96" w:rsidRPr="00DE5CA9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/>
                <w:bCs/>
                <w:color w:val="000000"/>
                <w:szCs w:val="28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  <w:tc>
          <w:tcPr>
            <w:tcW w:w="5896" w:type="dxa"/>
          </w:tcPr>
          <w:p w:rsidR="00EF5D96" w:rsidRPr="000A5032" w:rsidRDefault="00EF5D96" w:rsidP="00DE5CA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0A5032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Общо:</w:t>
            </w:r>
          </w:p>
        </w:tc>
        <w:tc>
          <w:tcPr>
            <w:tcW w:w="2131" w:type="dxa"/>
          </w:tcPr>
          <w:p w:rsidR="00EF5D96" w:rsidRPr="000A5032" w:rsidRDefault="00271469" w:rsidP="000A50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  <w:r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5</w:t>
            </w:r>
            <w:r w:rsidR="00EF5D96" w:rsidRPr="000A5032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  <w:t>0</w:t>
            </w:r>
          </w:p>
        </w:tc>
        <w:tc>
          <w:tcPr>
            <w:tcW w:w="2113" w:type="dxa"/>
          </w:tcPr>
          <w:p w:rsidR="00EF5D96" w:rsidRPr="000A5032" w:rsidRDefault="00EF5D96" w:rsidP="000A503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sz w:val="24"/>
                <w:szCs w:val="28"/>
                <w:lang w:val="bg-BG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</w:tbl>
    <w:p w:rsidR="00197079" w:rsidRPr="005D22BF" w:rsidRDefault="00197079" w:rsidP="00147FBB">
      <w:pPr>
        <w:autoSpaceDE w:val="0"/>
        <w:autoSpaceDN w:val="0"/>
        <w:adjustRightInd w:val="0"/>
        <w:jc w:val="both"/>
        <w:rPr>
          <w:rFonts w:eastAsiaTheme="minorHAnsi"/>
          <w:bCs/>
          <w:color w:val="000000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tbl>
      <w:tblPr>
        <w:tblpPr w:leftFromText="180" w:rightFromText="180" w:vertAnchor="text" w:horzAnchor="page" w:tblpX="1" w:tblpY="1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654"/>
      </w:tblGrid>
      <w:tr w:rsidR="00147FBB" w:rsidRPr="00147FBB" w:rsidTr="00A243E4">
        <w:trPr>
          <w:trHeight w:val="2037"/>
        </w:trPr>
        <w:tc>
          <w:tcPr>
            <w:tcW w:w="654" w:type="dxa"/>
          </w:tcPr>
          <w:tbl>
            <w:tblPr>
              <w:tblpPr w:leftFromText="180" w:rightFromText="180" w:vertAnchor="text" w:horzAnchor="margin" w:tblpY="-842"/>
              <w:tblOverlap w:val="never"/>
              <w:tblW w:w="222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38"/>
            </w:tblGrid>
            <w:tr w:rsidR="00147FBB" w:rsidRPr="00147FBB" w:rsidTr="00A243E4">
              <w:trPr>
                <w:trHeight w:val="380"/>
              </w:trPr>
              <w:tc>
                <w:tcPr>
                  <w:tcW w:w="0" w:type="auto"/>
                </w:tcPr>
                <w:tbl>
                  <w:tblPr>
                    <w:tblpPr w:leftFromText="180" w:rightFromText="180" w:vertAnchor="text" w:horzAnchor="margin" w:tblpY="-1697"/>
                    <w:tblOverlap w:val="never"/>
                    <w:tblW w:w="222" w:type="dxa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222"/>
                  </w:tblGrid>
                  <w:tr w:rsidR="00147FBB" w:rsidRPr="00147FBB" w:rsidTr="00A243E4">
                    <w:trPr>
                      <w:trHeight w:val="519"/>
                    </w:trPr>
                    <w:tc>
                      <w:tcPr>
                        <w:tcW w:w="0" w:type="auto"/>
                      </w:tcPr>
                      <w:p w:rsidR="00147FBB" w:rsidRPr="00147FBB" w:rsidRDefault="00147FBB" w:rsidP="00147FBB">
                        <w:pPr>
                          <w:autoSpaceDE w:val="0"/>
                          <w:autoSpaceDN w:val="0"/>
                          <w:adjustRightInd w:val="0"/>
                          <w:rPr>
                            <w:rFonts w:eastAsiaTheme="minorHAnsi"/>
                            <w:sz w:val="24"/>
                            <w:szCs w:val="24"/>
                            <w:lang w:eastAsia="en-US"/>
                            <w14:shadow w14:blurRad="0" w14:dist="0" w14:dir="0" w14:sx="0" w14:sy="0" w14:kx="0" w14:ky="0" w14:algn="none">
                              <w14:srgbClr w14:val="000000"/>
                            </w14:shadow>
                          </w:rPr>
                        </w:pPr>
                      </w:p>
                      <w:p w:rsidR="00147FBB" w:rsidRPr="00147FBB" w:rsidRDefault="00147FBB" w:rsidP="00147FBB">
                        <w:pPr>
                          <w:autoSpaceDE w:val="0"/>
                          <w:autoSpaceDN w:val="0"/>
                          <w:adjustRightInd w:val="0"/>
                          <w:rPr>
                            <w:rFonts w:eastAsiaTheme="minorHAnsi"/>
                            <w:color w:val="000000"/>
                            <w:sz w:val="24"/>
                            <w:szCs w:val="24"/>
                            <w:lang w:eastAsia="en-US"/>
                            <w14:shadow w14:blurRad="0" w14:dist="0" w14:dir="0" w14:sx="0" w14:sy="0" w14:kx="0" w14:ky="0" w14:algn="none">
                              <w14:srgbClr w14:val="000000"/>
                            </w14:shadow>
                          </w:rPr>
                        </w:pPr>
                        <w:r w:rsidRPr="00147FBB">
                          <w:rPr>
                            <w:rFonts w:eastAsiaTheme="minorHAnsi"/>
                            <w:b/>
                            <w:bCs/>
                            <w:color w:val="000000"/>
                            <w:sz w:val="24"/>
                            <w:szCs w:val="24"/>
                            <w:lang w:eastAsia="en-US"/>
                            <w14:shadow w14:blurRad="0" w14:dist="0" w14:dir="0" w14:sx="0" w14:sy="0" w14:kx="0" w14:ky="0" w14:algn="none">
                              <w14:srgbClr w14:val="000000"/>
                            </w14:shadow>
                          </w:rPr>
                          <w:t xml:space="preserve"> </w:t>
                        </w:r>
                      </w:p>
                      <w:p w:rsidR="00147FBB" w:rsidRPr="00147FBB" w:rsidRDefault="00147FBB" w:rsidP="00147FBB">
                        <w:pPr>
                          <w:autoSpaceDE w:val="0"/>
                          <w:autoSpaceDN w:val="0"/>
                          <w:adjustRightInd w:val="0"/>
                          <w:rPr>
                            <w:rFonts w:eastAsiaTheme="minorHAnsi"/>
                            <w:color w:val="000000"/>
                            <w:sz w:val="24"/>
                            <w:szCs w:val="24"/>
                            <w:lang w:val="bg-BG" w:eastAsia="en-US"/>
                            <w14:shadow w14:blurRad="0" w14:dist="0" w14:dir="0" w14:sx="0" w14:sy="0" w14:kx="0" w14:ky="0" w14:algn="none">
                              <w14:srgbClr w14:val="000000"/>
                            </w14:shadow>
                          </w:rPr>
                        </w:pPr>
                      </w:p>
                    </w:tc>
                  </w:tr>
                </w:tbl>
                <w:p w:rsidR="00147FBB" w:rsidRPr="00147FBB" w:rsidRDefault="00147FBB" w:rsidP="00147FBB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sz w:val="24"/>
                      <w:szCs w:val="24"/>
                      <w:lang w:eastAsia="en-US"/>
                      <w14:shadow w14:blurRad="0" w14:dist="0" w14:dir="0" w14:sx="0" w14:sy="0" w14:kx="0" w14:ky="0" w14:algn="none">
                        <w14:srgbClr w14:val="000000"/>
                      </w14:shadow>
                    </w:rPr>
                  </w:pPr>
                </w:p>
                <w:p w:rsidR="00147FBB" w:rsidRPr="00147FBB" w:rsidRDefault="00147FBB" w:rsidP="00147FBB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4"/>
                      <w:szCs w:val="24"/>
                      <w:lang w:eastAsia="en-US"/>
                      <w14:shadow w14:blurRad="0" w14:dist="0" w14:dir="0" w14:sx="0" w14:sy="0" w14:kx="0" w14:ky="0" w14:algn="none">
                        <w14:srgbClr w14:val="000000"/>
                      </w14:shadow>
                    </w:rPr>
                  </w:pPr>
                </w:p>
                <w:p w:rsidR="00147FBB" w:rsidRPr="00147FBB" w:rsidRDefault="00147FBB" w:rsidP="00147FBB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4"/>
                      <w:szCs w:val="24"/>
                      <w:lang w:eastAsia="en-US"/>
                      <w14:shadow w14:blurRad="0" w14:dist="0" w14:dir="0" w14:sx="0" w14:sy="0" w14:kx="0" w14:ky="0" w14:algn="none">
                        <w14:srgbClr w14:val="000000"/>
                      </w14:shadow>
                    </w:rPr>
                  </w:pPr>
                </w:p>
                <w:p w:rsidR="00147FBB" w:rsidRPr="00147FBB" w:rsidRDefault="00147FBB" w:rsidP="00147FBB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4"/>
                      <w:szCs w:val="24"/>
                      <w:lang w:eastAsia="en-US"/>
                      <w14:shadow w14:blurRad="0" w14:dist="0" w14:dir="0" w14:sx="0" w14:sy="0" w14:kx="0" w14:ky="0" w14:algn="none">
                        <w14:srgbClr w14:val="000000"/>
                      </w14:shadow>
                    </w:rPr>
                  </w:pPr>
                </w:p>
              </w:tc>
            </w:tr>
          </w:tbl>
          <w:p w:rsidR="00147FBB" w:rsidRPr="00147FBB" w:rsidRDefault="00147FBB" w:rsidP="00147FBB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val="bg-BG" w:eastAsia="en-US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  <w:p w:rsidR="00147FBB" w:rsidRPr="00147FBB" w:rsidRDefault="00147FBB" w:rsidP="00147FBB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4"/>
                <w:szCs w:val="24"/>
                <w:lang w:val="bg-BG" w:eastAsia="en-US"/>
                <w14:shadow w14:blurRad="0" w14:dist="0" w14:dir="0" w14:sx="0" w14:sy="0" w14:kx="0" w14:ky="0" w14:algn="none">
                  <w14:srgbClr w14:val="000000"/>
                </w14:shadow>
              </w:rPr>
            </w:pPr>
          </w:p>
        </w:tc>
      </w:tr>
    </w:tbl>
    <w:p w:rsidR="00147FBB" w:rsidRPr="00147FBB" w:rsidRDefault="00147FBB" w:rsidP="00147FBB">
      <w:pPr>
        <w:autoSpaceDE w:val="0"/>
        <w:autoSpaceDN w:val="0"/>
        <w:adjustRightInd w:val="0"/>
        <w:rPr>
          <w:rFonts w:eastAsiaTheme="minorHAnsi"/>
          <w:color w:val="000000"/>
          <w:sz w:val="24"/>
          <w:szCs w:val="24"/>
          <w:lang w:eastAsia="en-US"/>
          <w14:shadow w14:blurRad="0" w14:dist="0" w14:dir="0" w14:sx="0" w14:sy="0" w14:kx="0" w14:ky="0" w14:algn="none">
            <w14:srgbClr w14:val="000000"/>
          </w14:shadow>
        </w:rPr>
      </w:pPr>
    </w:p>
    <w:p w:rsidR="00147FBB" w:rsidRPr="00147FBB" w:rsidRDefault="00147FBB" w:rsidP="00147FBB">
      <w:pPr>
        <w:autoSpaceDE w:val="0"/>
        <w:autoSpaceDN w:val="0"/>
        <w:adjustRightInd w:val="0"/>
        <w:rPr>
          <w:rFonts w:eastAsiaTheme="minorHAnsi"/>
          <w:color w:val="000000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  <w:proofErr w:type="spellStart"/>
      <w:r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>Класирането</w:t>
      </w:r>
      <w:proofErr w:type="spellEnd"/>
      <w:r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 xml:space="preserve"> на </w:t>
      </w:r>
      <w:proofErr w:type="spellStart"/>
      <w:r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>учениците</w:t>
      </w:r>
      <w:proofErr w:type="spellEnd"/>
      <w:r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 xml:space="preserve"> за участие </w:t>
      </w:r>
      <w:proofErr w:type="gramStart"/>
      <w:r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>в проекта</w:t>
      </w:r>
      <w:proofErr w:type="gramEnd"/>
      <w:r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 xml:space="preserve"> </w:t>
      </w:r>
      <w:proofErr w:type="spellStart"/>
      <w:r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>ще</w:t>
      </w:r>
      <w:proofErr w:type="spellEnd"/>
      <w:r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 xml:space="preserve"> се </w:t>
      </w:r>
      <w:proofErr w:type="spellStart"/>
      <w:r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>извърши</w:t>
      </w:r>
      <w:proofErr w:type="spellEnd"/>
      <w:r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 xml:space="preserve"> в </w:t>
      </w:r>
      <w:proofErr w:type="spellStart"/>
      <w:r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>низходящ</w:t>
      </w:r>
      <w:proofErr w:type="spellEnd"/>
      <w:r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 xml:space="preserve"> </w:t>
      </w:r>
      <w:proofErr w:type="spellStart"/>
      <w:r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>ред</w:t>
      </w:r>
      <w:proofErr w:type="spellEnd"/>
      <w:r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 xml:space="preserve"> на </w:t>
      </w:r>
      <w:proofErr w:type="spellStart"/>
      <w:r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>получени</w:t>
      </w:r>
      <w:r w:rsidR="0079684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>те</w:t>
      </w:r>
      <w:proofErr w:type="spellEnd"/>
      <w:r w:rsidR="0079684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 xml:space="preserve"> точки. </w:t>
      </w:r>
      <w:proofErr w:type="spellStart"/>
      <w:r w:rsidR="0079684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>Окончателният</w:t>
      </w:r>
      <w:proofErr w:type="spellEnd"/>
      <w:r w:rsidR="0079684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 xml:space="preserve"> </w:t>
      </w:r>
      <w:proofErr w:type="spellStart"/>
      <w:r w:rsidR="0079684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>състав</w:t>
      </w:r>
      <w:proofErr w:type="spellEnd"/>
      <w:r w:rsidR="00796849">
        <w:rPr>
          <w:rFonts w:eastAsiaTheme="minorHAnsi"/>
          <w:color w:val="000000"/>
          <w:sz w:val="24"/>
          <w:szCs w:val="24"/>
          <w:lang w:eastAsia="en-US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="00796849">
        <w:rPr>
          <w:rFonts w:eastAsiaTheme="minorHAnsi"/>
          <w:color w:val="000000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ще се състои </w:t>
      </w:r>
      <w:proofErr w:type="spellStart"/>
      <w:r w:rsidR="00796849">
        <w:rPr>
          <w:rFonts w:eastAsiaTheme="minorHAnsi"/>
          <w:color w:val="000000"/>
          <w:sz w:val="24"/>
          <w:szCs w:val="24"/>
          <w:lang w:eastAsia="en-US"/>
          <w14:shadow w14:blurRad="0" w14:dist="0" w14:dir="0" w14:sx="0" w14:sy="0" w14:kx="0" w14:ky="0" w14:algn="none">
            <w14:srgbClr w14:val="000000"/>
          </w14:shadow>
        </w:rPr>
        <w:t>от</w:t>
      </w:r>
      <w:proofErr w:type="spellEnd"/>
      <w:r w:rsidR="00796849">
        <w:rPr>
          <w:rFonts w:eastAsiaTheme="minorHAnsi"/>
          <w:color w:val="000000"/>
          <w:sz w:val="24"/>
          <w:szCs w:val="24"/>
          <w:lang w:eastAsia="en-US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="006B4371">
        <w:rPr>
          <w:rFonts w:eastAsiaTheme="minorHAnsi"/>
          <w:color w:val="000000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не повече от 30</w:t>
      </w:r>
      <w:r w:rsidR="00796849">
        <w:rPr>
          <w:rFonts w:eastAsiaTheme="minorHAnsi"/>
          <w:color w:val="000000"/>
          <w:sz w:val="24"/>
          <w:szCs w:val="24"/>
          <w:lang w:eastAsia="en-US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="00796849">
        <w:rPr>
          <w:rFonts w:eastAsiaTheme="minorHAnsi"/>
          <w:color w:val="000000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ученици и </w:t>
      </w:r>
      <w:r w:rsidR="0060022C">
        <w:rPr>
          <w:rFonts w:eastAsiaTheme="minorHAnsi"/>
          <w:color w:val="000000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3</w:t>
      </w:r>
      <w:r w:rsidR="00796849">
        <w:rPr>
          <w:rFonts w:eastAsiaTheme="minorHAnsi"/>
          <w:color w:val="000000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резерви от специалност </w:t>
      </w:r>
      <w:r w:rsidR="0060022C">
        <w:rPr>
          <w:rFonts w:eastAsiaTheme="minorHAnsi"/>
          <w:color w:val="000000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„Машини и системи с ЦПУ“, </w:t>
      </w:r>
      <w:r w:rsidR="00D1212D"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>„</w:t>
      </w:r>
      <w:r w:rsidRPr="00147FBB">
        <w:rPr>
          <w:rFonts w:eastAsiaTheme="minorHAnsi"/>
          <w:color w:val="000000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Механизация на селското стопанство</w:t>
      </w:r>
      <w:r w:rsidR="0079684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>”,</w:t>
      </w:r>
      <w:r w:rsidR="00D1212D"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 xml:space="preserve"> „</w:t>
      </w:r>
      <w:r w:rsidRPr="00147FBB">
        <w:rPr>
          <w:rFonts w:eastAsiaTheme="minorHAnsi"/>
          <w:color w:val="000000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Полиграфия</w:t>
      </w:r>
      <w:r w:rsidR="0079684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>”</w:t>
      </w:r>
      <w:r w:rsidR="0060022C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 xml:space="preserve"> и</w:t>
      </w:r>
      <w:r w:rsidR="0079684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="00796849" w:rsidRPr="00271469">
        <w:rPr>
          <w:rFonts w:eastAsiaTheme="minorHAnsi"/>
          <w:bCs/>
          <w:color w:val="000000"/>
          <w:sz w:val="24"/>
          <w:szCs w:val="28"/>
          <w:lang w:val="ru-RU"/>
          <w14:shadow w14:blurRad="0" w14:dist="0" w14:dir="0" w14:sx="0" w14:sy="0" w14:kx="0" w14:ky="0" w14:algn="none">
            <w14:srgbClr w14:val="000000"/>
          </w14:shadow>
        </w:rPr>
        <w:t>„</w:t>
      </w:r>
      <w:r w:rsidR="0060022C">
        <w:rPr>
          <w:rFonts w:eastAsiaTheme="minorHAnsi"/>
          <w:bCs/>
          <w:color w:val="000000"/>
          <w:sz w:val="24"/>
          <w:szCs w:val="28"/>
          <w:lang w:val="ru-RU"/>
          <w14:shadow w14:blurRad="0" w14:dist="0" w14:dir="0" w14:sx="0" w14:sy="0" w14:kx="0" w14:ky="0" w14:algn="none">
            <w14:srgbClr w14:val="000000"/>
          </w14:shadow>
        </w:rPr>
        <w:t>Бизнес администрация</w:t>
      </w:r>
      <w:r w:rsidR="00796849" w:rsidRPr="000A5032">
        <w:rPr>
          <w:rFonts w:eastAsiaTheme="minorHAnsi"/>
          <w:bCs/>
          <w:color w:val="000000"/>
          <w:sz w:val="24"/>
          <w:szCs w:val="28"/>
          <w:lang w:val="bg-BG"/>
          <w14:shadow w14:blurRad="0" w14:dist="0" w14:dir="0" w14:sx="0" w14:sy="0" w14:kx="0" w14:ky="0" w14:algn="none">
            <w14:srgbClr w14:val="000000"/>
          </w14:shadow>
        </w:rPr>
        <w:t>“</w:t>
      </w:r>
      <w:r w:rsidR="00796849">
        <w:rPr>
          <w:rFonts w:eastAsiaTheme="minorHAnsi"/>
          <w:bCs/>
          <w:color w:val="000000"/>
          <w:sz w:val="24"/>
          <w:szCs w:val="28"/>
          <w:lang w:val="bg-BG"/>
          <w14:shadow w14:blurRad="0" w14:dist="0" w14:dir="0" w14:sx="0" w14:sy="0" w14:kx="0" w14:ky="0" w14:algn="none">
            <w14:srgbClr w14:val="000000"/>
          </w14:shadow>
        </w:rPr>
        <w:t>.</w:t>
      </w:r>
      <w:r w:rsidRPr="00271469">
        <w:rPr>
          <w:rFonts w:eastAsiaTheme="minorHAnsi"/>
          <w:color w:val="000000"/>
          <w:sz w:val="24"/>
          <w:szCs w:val="24"/>
          <w:lang w:val="ru-RU" w:eastAsia="en-US"/>
          <w14:shadow w14:blurRad="0" w14:dist="0" w14:dir="0" w14:sx="0" w14:sy="0" w14:kx="0" w14:ky="0" w14:algn="none">
            <w14:srgbClr w14:val="000000"/>
          </w14:shadow>
        </w:rPr>
        <w:t xml:space="preserve"> </w:t>
      </w:r>
    </w:p>
    <w:p w:rsidR="00147FBB" w:rsidRPr="00147FBB" w:rsidRDefault="00147FBB" w:rsidP="00147FBB">
      <w:pPr>
        <w:autoSpaceDE w:val="0"/>
        <w:autoSpaceDN w:val="0"/>
        <w:adjustRightInd w:val="0"/>
        <w:rPr>
          <w:rFonts w:eastAsiaTheme="minorHAnsi"/>
          <w:sz w:val="18"/>
          <w:szCs w:val="18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p w:rsidR="00147FBB" w:rsidRPr="00147FBB" w:rsidRDefault="00147FBB" w:rsidP="00147FBB">
      <w:pPr>
        <w:autoSpaceDE w:val="0"/>
        <w:autoSpaceDN w:val="0"/>
        <w:adjustRightInd w:val="0"/>
        <w:rPr>
          <w:rFonts w:eastAsiaTheme="minorHAnsi"/>
          <w:b/>
          <w:bCs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  <w:r w:rsidRPr="00147FBB">
        <w:rPr>
          <w:rFonts w:eastAsiaTheme="minorHAnsi"/>
          <w:b/>
          <w:bCs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КОМИСИЯ</w:t>
      </w:r>
      <w:r w:rsidR="00796849">
        <w:rPr>
          <w:rFonts w:eastAsiaTheme="minorHAnsi"/>
          <w:b/>
          <w:bCs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ЗА ПОДБОР НА ПОЛЗВАТЕЛИ</w:t>
      </w:r>
      <w:r w:rsidRPr="00147FBB">
        <w:rPr>
          <w:rFonts w:eastAsiaTheme="minorHAnsi"/>
          <w:b/>
          <w:bCs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:</w:t>
      </w:r>
    </w:p>
    <w:p w:rsidR="00147FBB" w:rsidRPr="00147FBB" w:rsidRDefault="00147FBB" w:rsidP="00147FBB">
      <w:pPr>
        <w:autoSpaceDE w:val="0"/>
        <w:autoSpaceDN w:val="0"/>
        <w:adjustRightInd w:val="0"/>
        <w:rPr>
          <w:rFonts w:eastAsiaTheme="minorHAnsi"/>
          <w:b/>
          <w:bCs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p w:rsidR="00147FBB" w:rsidRPr="00147FBB" w:rsidRDefault="00147FBB" w:rsidP="00147FBB">
      <w:pPr>
        <w:autoSpaceDE w:val="0"/>
        <w:autoSpaceDN w:val="0"/>
        <w:adjustRightInd w:val="0"/>
        <w:rPr>
          <w:rFonts w:eastAsiaTheme="minorHAnsi"/>
          <w:b/>
          <w:bCs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p w:rsidR="00147FBB" w:rsidRPr="00147FBB" w:rsidRDefault="00147FBB" w:rsidP="00147FBB">
      <w:pPr>
        <w:autoSpaceDE w:val="0"/>
        <w:autoSpaceDN w:val="0"/>
        <w:adjustRightInd w:val="0"/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  <w:r w:rsidRPr="00147FBB">
        <w:rPr>
          <w:rFonts w:eastAsiaTheme="minorHAnsi"/>
          <w:b/>
          <w:bCs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Председател:</w:t>
      </w:r>
      <w:r w:rsidRPr="00147FBB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="004E0660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Савина </w:t>
      </w:r>
      <w:r w:rsidR="00DD08D2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Благоева </w:t>
      </w:r>
      <w:r w:rsidR="004E0660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Блажева</w:t>
      </w:r>
      <w:r w:rsidRPr="00147FBB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– к</w:t>
      </w:r>
      <w:r w:rsidR="000A5032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оординатор на проекта………………………</w:t>
      </w:r>
      <w:r w:rsidR="002A7352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….</w:t>
      </w:r>
    </w:p>
    <w:p w:rsidR="00147FBB" w:rsidRDefault="00147FBB" w:rsidP="00147FBB">
      <w:pPr>
        <w:autoSpaceDE w:val="0"/>
        <w:autoSpaceDN w:val="0"/>
        <w:adjustRightInd w:val="0"/>
        <w:rPr>
          <w:rFonts w:eastAsiaTheme="minorHAnsi"/>
          <w:sz w:val="18"/>
          <w:szCs w:val="18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p w:rsidR="00147FBB" w:rsidRDefault="00147FBB" w:rsidP="00147FBB">
      <w:pPr>
        <w:autoSpaceDE w:val="0"/>
        <w:autoSpaceDN w:val="0"/>
        <w:adjustRightInd w:val="0"/>
        <w:rPr>
          <w:rFonts w:eastAsiaTheme="minorHAnsi"/>
          <w:sz w:val="18"/>
          <w:szCs w:val="18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p w:rsidR="00147FBB" w:rsidRPr="00147FBB" w:rsidRDefault="00147FBB" w:rsidP="00147FBB">
      <w:pPr>
        <w:autoSpaceDE w:val="0"/>
        <w:autoSpaceDN w:val="0"/>
        <w:adjustRightInd w:val="0"/>
        <w:rPr>
          <w:rFonts w:eastAsiaTheme="minorHAnsi"/>
          <w:sz w:val="18"/>
          <w:szCs w:val="18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p w:rsidR="00147FBB" w:rsidRDefault="00147FBB" w:rsidP="00147FBB">
      <w:pPr>
        <w:autoSpaceDE w:val="0"/>
        <w:autoSpaceDN w:val="0"/>
        <w:adjustRightInd w:val="0"/>
        <w:rPr>
          <w:rFonts w:eastAsiaTheme="minorHAnsi"/>
          <w:b/>
          <w:bCs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  <w:r w:rsidRPr="00147FBB">
        <w:rPr>
          <w:rFonts w:eastAsiaTheme="minorHAnsi"/>
          <w:b/>
          <w:bCs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Членове:</w:t>
      </w:r>
    </w:p>
    <w:p w:rsidR="00147FBB" w:rsidRPr="00147FBB" w:rsidRDefault="00147FBB" w:rsidP="00147FBB">
      <w:pPr>
        <w:autoSpaceDE w:val="0"/>
        <w:autoSpaceDN w:val="0"/>
        <w:adjustRightInd w:val="0"/>
        <w:rPr>
          <w:rFonts w:eastAsiaTheme="minorHAnsi"/>
          <w:b/>
          <w:bCs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p w:rsidR="00147FBB" w:rsidRPr="00147FBB" w:rsidRDefault="00F921DC" w:rsidP="00147FBB">
      <w:pPr>
        <w:autoSpaceDE w:val="0"/>
        <w:autoSpaceDN w:val="0"/>
        <w:adjustRightInd w:val="0"/>
        <w:spacing w:line="480" w:lineRule="auto"/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  <w:r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Енгин </w:t>
      </w:r>
      <w:proofErr w:type="spellStart"/>
      <w:r w:rsidR="00DD08D2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Зюрапов</w:t>
      </w:r>
      <w:proofErr w:type="spellEnd"/>
      <w:r w:rsidR="00DD08D2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</w:t>
      </w:r>
      <w:proofErr w:type="spellStart"/>
      <w:r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Нуриев</w:t>
      </w:r>
      <w:proofErr w:type="spellEnd"/>
      <w:r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="00147FBB" w:rsidRPr="00147FBB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– </w:t>
      </w:r>
      <w:r w:rsidR="00DD08D2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ЗДУД.</w:t>
      </w:r>
      <w:r w:rsidR="00147FBB" w:rsidRPr="00147FBB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…………………………………………</w:t>
      </w:r>
      <w:r w:rsidR="00DD08D2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………</w:t>
      </w:r>
    </w:p>
    <w:p w:rsidR="00147FBB" w:rsidRPr="00147FBB" w:rsidRDefault="0060022C" w:rsidP="00147FBB">
      <w:pPr>
        <w:autoSpaceDE w:val="0"/>
        <w:autoSpaceDN w:val="0"/>
        <w:adjustRightInd w:val="0"/>
        <w:spacing w:line="480" w:lineRule="auto"/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  <w:r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Милко Георгиев Милков</w:t>
      </w:r>
      <w:r w:rsidR="00147FBB" w:rsidRPr="00147FBB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– </w:t>
      </w:r>
      <w:r w:rsidR="006B4371" w:rsidRPr="00147FBB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класен ръководител на Х</w:t>
      </w:r>
      <w:r w:rsidR="006B4371">
        <w:rPr>
          <w:rFonts w:eastAsiaTheme="minorHAnsi"/>
          <w:sz w:val="24"/>
          <w:szCs w:val="24"/>
          <w:vertAlign w:val="superscript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а</w:t>
      </w:r>
      <w:r w:rsidR="006B4371" w:rsidRPr="00147FBB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клас</w:t>
      </w:r>
      <w:r w:rsidR="00147FBB" w:rsidRPr="00147FBB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………………………………</w:t>
      </w:r>
      <w:r w:rsidR="002A7352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….</w:t>
      </w:r>
    </w:p>
    <w:p w:rsidR="00147FBB" w:rsidRPr="00147FBB" w:rsidRDefault="0060022C" w:rsidP="00147FBB">
      <w:pPr>
        <w:autoSpaceDE w:val="0"/>
        <w:autoSpaceDN w:val="0"/>
        <w:adjustRightInd w:val="0"/>
        <w:spacing w:line="480" w:lineRule="auto"/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  <w:r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Венцислав Иванов Великов</w:t>
      </w:r>
      <w:r w:rsidR="00147FBB" w:rsidRPr="00147FBB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– класен ръководител на </w:t>
      </w:r>
      <w:proofErr w:type="spellStart"/>
      <w:r w:rsidR="00147FBB" w:rsidRPr="00147FBB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Х</w:t>
      </w:r>
      <w:r w:rsidR="00147FBB" w:rsidRPr="00CE0E33">
        <w:rPr>
          <w:rFonts w:eastAsiaTheme="minorHAnsi"/>
          <w:sz w:val="24"/>
          <w:szCs w:val="24"/>
          <w:vertAlign w:val="superscript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б</w:t>
      </w:r>
      <w:proofErr w:type="spellEnd"/>
      <w:r w:rsidR="00147FBB" w:rsidRPr="00147FBB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клас…………………………………</w:t>
      </w:r>
      <w:r w:rsidR="002A7352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….</w:t>
      </w:r>
      <w:r w:rsidR="00DD08D2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…..</w:t>
      </w:r>
    </w:p>
    <w:p w:rsidR="00147FBB" w:rsidRPr="00147FBB" w:rsidRDefault="0060022C" w:rsidP="000A5032">
      <w:pPr>
        <w:autoSpaceDE w:val="0"/>
        <w:autoSpaceDN w:val="0"/>
        <w:adjustRightInd w:val="0"/>
        <w:spacing w:line="480" w:lineRule="auto"/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  <w:r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Диляна Стефанова Ангелова</w:t>
      </w:r>
      <w:r w:rsidR="00147FBB" w:rsidRPr="00147FBB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- </w:t>
      </w:r>
      <w:bookmarkStart w:id="0" w:name="_Hlk100819813"/>
      <w:r w:rsidR="00147FBB" w:rsidRPr="00147FBB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класен ръководител на </w:t>
      </w:r>
      <w:bookmarkEnd w:id="0"/>
      <w:proofErr w:type="spellStart"/>
      <w:r w:rsidR="00147FBB" w:rsidRPr="00147FBB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Х</w:t>
      </w:r>
      <w:r w:rsidR="00147FBB" w:rsidRPr="00CE0E33">
        <w:rPr>
          <w:rFonts w:eastAsiaTheme="minorHAnsi"/>
          <w:sz w:val="24"/>
          <w:szCs w:val="24"/>
          <w:vertAlign w:val="superscript"/>
          <w:lang w:val="bg-BG" w:eastAsia="en-US"/>
          <w14:shadow w14:blurRad="0" w14:dist="0" w14:dir="0" w14:sx="0" w14:sy="0" w14:kx="0" w14:ky="0" w14:algn="none">
            <w14:srgbClr w14:val="000000"/>
          </w14:shadow>
        </w:rPr>
        <w:t>в</w:t>
      </w:r>
      <w:proofErr w:type="spellEnd"/>
      <w:r w:rsidR="00147FBB" w:rsidRPr="00147FBB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 xml:space="preserve"> клас…………………………………</w:t>
      </w:r>
      <w:r w:rsidR="002A7352"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  <w:t>…</w:t>
      </w:r>
    </w:p>
    <w:p w:rsidR="00147FBB" w:rsidRPr="00147FBB" w:rsidRDefault="00147FBB" w:rsidP="00147FBB">
      <w:pPr>
        <w:autoSpaceDE w:val="0"/>
        <w:autoSpaceDN w:val="0"/>
        <w:adjustRightInd w:val="0"/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p w:rsidR="00147FBB" w:rsidRPr="00147FBB" w:rsidRDefault="00147FBB" w:rsidP="00147FBB">
      <w:pPr>
        <w:autoSpaceDE w:val="0"/>
        <w:autoSpaceDN w:val="0"/>
        <w:adjustRightInd w:val="0"/>
        <w:rPr>
          <w:rFonts w:eastAsiaTheme="minorHAnsi"/>
          <w:sz w:val="24"/>
          <w:szCs w:val="24"/>
          <w:lang w:val="bg-BG" w:eastAsia="en-US"/>
          <w14:shadow w14:blurRad="0" w14:dist="0" w14:dir="0" w14:sx="0" w14:sy="0" w14:kx="0" w14:ky="0" w14:algn="none">
            <w14:srgbClr w14:val="000000"/>
          </w14:shadow>
        </w:rPr>
      </w:pPr>
    </w:p>
    <w:p w:rsidR="00DF3E35" w:rsidRPr="00147FBB" w:rsidRDefault="00DF3E35" w:rsidP="00147FBB">
      <w:pPr>
        <w:pStyle w:val="Default"/>
        <w:jc w:val="center"/>
        <w:rPr>
          <w:lang w:val="bg-BG"/>
        </w:rPr>
      </w:pPr>
      <w:bookmarkStart w:id="1" w:name="_GoBack"/>
      <w:bookmarkEnd w:id="1"/>
    </w:p>
    <w:sectPr w:rsidR="00DF3E35" w:rsidRPr="00147FBB" w:rsidSect="000A5032">
      <w:headerReference w:type="default" r:id="rId8"/>
      <w:footerReference w:type="default" r:id="rId9"/>
      <w:pgSz w:w="11907" w:h="16840"/>
      <w:pgMar w:top="720" w:right="720" w:bottom="720" w:left="720" w:header="130" w:footer="276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63E4" w:rsidRDefault="002463E4">
      <w:r>
        <w:separator/>
      </w:r>
    </w:p>
  </w:endnote>
  <w:endnote w:type="continuationSeparator" w:id="0">
    <w:p w:rsidR="002463E4" w:rsidRDefault="00246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7FBB" w:rsidRPr="00D1212D" w:rsidRDefault="00147FBB">
    <w:pPr>
      <w:pStyle w:val="a6"/>
      <w:rPr>
        <w:lang w:val="bg-BG"/>
      </w:rPr>
    </w:pPr>
    <w:r>
      <w:rPr>
        <w:rFonts w:eastAsiaTheme="minorHAnsi"/>
        <w:szCs w:val="28"/>
        <w:lang w:val="bg-BG" w:eastAsia="en-US"/>
      </w:rPr>
      <w:t xml:space="preserve">                          </w:t>
    </w:r>
    <w:r>
      <w:rPr>
        <w:rFonts w:eastAsiaTheme="minorHAnsi"/>
        <w:szCs w:val="28"/>
        <w:lang w:val="bg-BG" w:eastAsia="en-US"/>
      </w:rPr>
      <w:t xml:space="preserve">Договор </w:t>
    </w:r>
    <w:r w:rsidR="00197079">
      <w:rPr>
        <w:rFonts w:eastAsiaTheme="minorHAnsi"/>
        <w:szCs w:val="28"/>
        <w:lang w:val="bg-BG" w:eastAsia="en-US"/>
      </w:rPr>
      <w:t>№</w:t>
    </w:r>
    <w:r w:rsidR="0060022C" w:rsidRPr="0060022C">
      <w:rPr>
        <w:sz w:val="24"/>
        <w:szCs w:val="24"/>
        <w:lang w:val="bg-BG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2025-1-BG01-KA121-VET-000307889</w:t>
    </w:r>
  </w:p>
  <w:p w:rsidR="00196E0C" w:rsidRPr="00196E0C" w:rsidRDefault="00196E0C" w:rsidP="0021796E">
    <w:pPr>
      <w:pBdr>
        <w:top w:val="single" w:sz="4" w:space="1" w:color="auto"/>
      </w:pBd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63E4" w:rsidRDefault="002463E4">
      <w:r>
        <w:separator/>
      </w:r>
    </w:p>
  </w:footnote>
  <w:footnote w:type="continuationSeparator" w:id="0">
    <w:p w:rsidR="002463E4" w:rsidRDefault="002463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796E" w:rsidRPr="00A20CCA" w:rsidRDefault="006B4371" w:rsidP="00CE35C9">
    <w:pPr>
      <w:pBdr>
        <w:bottom w:val="single" w:sz="4" w:space="1" w:color="auto"/>
      </w:pBdr>
      <w:tabs>
        <w:tab w:val="right" w:pos="9639"/>
      </w:tabs>
      <w:ind w:firstLine="1"/>
      <w:jc w:val="center"/>
      <w:rPr>
        <w:rFonts w:ascii="Verdana" w:hAnsi="Verdana"/>
        <w:noProof/>
        <w:sz w:val="20"/>
        <w:szCs w:val="24"/>
        <w:lang w:val="bg-BG"/>
      </w:rPr>
    </w:pPr>
    <w:r w:rsidRPr="00DF0B08">
      <w:rPr>
        <w:noProof/>
        <w:lang w:val="en-GB" w:eastAsia="en-GB"/>
      </w:rPr>
      <w:drawing>
        <wp:inline distT="0" distB="0" distL="0" distR="0">
          <wp:extent cx="2689860" cy="647700"/>
          <wp:effectExtent l="0" t="0" r="0" b="0"/>
          <wp:docPr id="3" name="Картина 3" descr="https://hrdc.bg/wp-content/uploads/2024/10/logo-300-300x6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Картина 1" descr="https://hrdc.bg/wp-content/uploads/2024/10/logo-300-300x6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986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1796E" w:rsidRPr="00A20CCA">
      <w:rPr>
        <w:rFonts w:ascii="Verdana" w:hAnsi="Verdana"/>
        <w:sz w:val="20"/>
        <w:szCs w:val="24"/>
        <w:lang w:val="bg-BG" w:eastAsia="en-GB"/>
      </w:rPr>
      <w:t xml:space="preserve"> </w:t>
    </w:r>
    <w:r w:rsidR="00A20CCA">
      <w:rPr>
        <w:rFonts w:ascii="Verdana" w:hAnsi="Verdana"/>
        <w:noProof/>
        <w:sz w:val="20"/>
        <w:szCs w:val="24"/>
        <w:lang w:val="en-GB" w:eastAsia="en-GB"/>
        <w14:shadow w14:blurRad="0" w14:dist="0" w14:dir="0" w14:sx="0" w14:sy="0" w14:kx="0" w14:ky="0" w14:algn="none">
          <w14:srgbClr w14:val="000000"/>
        </w14:shadow>
      </w:rPr>
      <w:drawing>
        <wp:inline distT="0" distB="0" distL="0" distR="0" wp14:anchorId="62727195" wp14:editId="5B7C47FE">
          <wp:extent cx="3628390" cy="875665"/>
          <wp:effectExtent l="0" t="0" r="0" b="635"/>
          <wp:docPr id="2" name="Picture 2" descr="Описание: http://eacea.ec.europa.eu/img/visuals/erasmus/jpeg/LogosBeneficairesErasmus+LEFT_B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Описание: http://eacea.ec.europa.eu/img/visuals/erasmus/jpeg/LogosBeneficairesErasmus+LEFT_BG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28390" cy="875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1796E" w:rsidRPr="00A20CCA" w:rsidRDefault="0021796E" w:rsidP="0021796E">
    <w:pPr>
      <w:pBdr>
        <w:bottom w:val="single" w:sz="4" w:space="1" w:color="auto"/>
      </w:pBdr>
      <w:tabs>
        <w:tab w:val="right" w:pos="9639"/>
      </w:tabs>
      <w:ind w:firstLine="1"/>
      <w:rPr>
        <w:rFonts w:ascii="Verdana" w:hAnsi="Verdana"/>
        <w:sz w:val="20"/>
        <w:szCs w:val="24"/>
        <w:lang w:val="es-ES" w:eastAsia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000FD"/>
    <w:multiLevelType w:val="hybridMultilevel"/>
    <w:tmpl w:val="6EB2215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55547A"/>
    <w:multiLevelType w:val="hybridMultilevel"/>
    <w:tmpl w:val="EFB6DD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5C93C9D"/>
    <w:multiLevelType w:val="hybridMultilevel"/>
    <w:tmpl w:val="EFB6DD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52C264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5F980A9E"/>
    <w:multiLevelType w:val="hybridMultilevel"/>
    <w:tmpl w:val="165ACF6A"/>
    <w:lvl w:ilvl="0" w:tplc="0402000F">
      <w:start w:val="1"/>
      <w:numFmt w:val="decimal"/>
      <w:lvlText w:val="%1."/>
      <w:lvlJc w:val="left"/>
      <w:pPr>
        <w:ind w:left="1440" w:hanging="360"/>
      </w:p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1DB5FE8"/>
    <w:multiLevelType w:val="hybridMultilevel"/>
    <w:tmpl w:val="2C6EF24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2881C07"/>
    <w:multiLevelType w:val="hybridMultilevel"/>
    <w:tmpl w:val="705856C0"/>
    <w:lvl w:ilvl="0" w:tplc="769A568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3B23"/>
    <w:rsid w:val="00001D3E"/>
    <w:rsid w:val="00034A85"/>
    <w:rsid w:val="00090A47"/>
    <w:rsid w:val="00092C57"/>
    <w:rsid w:val="000A5032"/>
    <w:rsid w:val="000D4284"/>
    <w:rsid w:val="000D557F"/>
    <w:rsid w:val="000D687F"/>
    <w:rsid w:val="000F0F39"/>
    <w:rsid w:val="000F31F9"/>
    <w:rsid w:val="00134732"/>
    <w:rsid w:val="00147FBB"/>
    <w:rsid w:val="001501A3"/>
    <w:rsid w:val="00196E0C"/>
    <w:rsid w:val="00197079"/>
    <w:rsid w:val="001D6927"/>
    <w:rsid w:val="001E12E3"/>
    <w:rsid w:val="001E2B39"/>
    <w:rsid w:val="0021796E"/>
    <w:rsid w:val="002463E4"/>
    <w:rsid w:val="00250A57"/>
    <w:rsid w:val="00271469"/>
    <w:rsid w:val="00283FA7"/>
    <w:rsid w:val="002A7352"/>
    <w:rsid w:val="002A743B"/>
    <w:rsid w:val="002A7F68"/>
    <w:rsid w:val="002C35BE"/>
    <w:rsid w:val="002D19E6"/>
    <w:rsid w:val="002E2558"/>
    <w:rsid w:val="002F2687"/>
    <w:rsid w:val="002F2A7F"/>
    <w:rsid w:val="002F7483"/>
    <w:rsid w:val="003300D9"/>
    <w:rsid w:val="00332AE6"/>
    <w:rsid w:val="0035262A"/>
    <w:rsid w:val="00376397"/>
    <w:rsid w:val="003763CA"/>
    <w:rsid w:val="0038764B"/>
    <w:rsid w:val="003A3B23"/>
    <w:rsid w:val="003E1A20"/>
    <w:rsid w:val="003F0875"/>
    <w:rsid w:val="00413629"/>
    <w:rsid w:val="00421FE8"/>
    <w:rsid w:val="00426DEA"/>
    <w:rsid w:val="004303D0"/>
    <w:rsid w:val="00436BED"/>
    <w:rsid w:val="0043778B"/>
    <w:rsid w:val="00454AEE"/>
    <w:rsid w:val="00485287"/>
    <w:rsid w:val="004B471A"/>
    <w:rsid w:val="004B77A0"/>
    <w:rsid w:val="004E0660"/>
    <w:rsid w:val="00525C6A"/>
    <w:rsid w:val="00531EEB"/>
    <w:rsid w:val="00534B87"/>
    <w:rsid w:val="0053725F"/>
    <w:rsid w:val="005453CF"/>
    <w:rsid w:val="00557616"/>
    <w:rsid w:val="00557C0E"/>
    <w:rsid w:val="0056747F"/>
    <w:rsid w:val="00572820"/>
    <w:rsid w:val="005C6D7E"/>
    <w:rsid w:val="005D22BF"/>
    <w:rsid w:val="0060022C"/>
    <w:rsid w:val="0062170E"/>
    <w:rsid w:val="00630AD1"/>
    <w:rsid w:val="00636547"/>
    <w:rsid w:val="00663D0E"/>
    <w:rsid w:val="00696E89"/>
    <w:rsid w:val="006B4371"/>
    <w:rsid w:val="006E4C25"/>
    <w:rsid w:val="007144E6"/>
    <w:rsid w:val="00716F53"/>
    <w:rsid w:val="0072493B"/>
    <w:rsid w:val="00727AED"/>
    <w:rsid w:val="00734011"/>
    <w:rsid w:val="007344F9"/>
    <w:rsid w:val="00751DCA"/>
    <w:rsid w:val="007559AE"/>
    <w:rsid w:val="00757BE5"/>
    <w:rsid w:val="00765B99"/>
    <w:rsid w:val="00767BDF"/>
    <w:rsid w:val="00784095"/>
    <w:rsid w:val="0079004F"/>
    <w:rsid w:val="00796849"/>
    <w:rsid w:val="007C247A"/>
    <w:rsid w:val="007C320E"/>
    <w:rsid w:val="007F58D4"/>
    <w:rsid w:val="008112CA"/>
    <w:rsid w:val="00822B36"/>
    <w:rsid w:val="00840451"/>
    <w:rsid w:val="00861874"/>
    <w:rsid w:val="00866415"/>
    <w:rsid w:val="008678D3"/>
    <w:rsid w:val="008A3ECD"/>
    <w:rsid w:val="00957BE7"/>
    <w:rsid w:val="00967057"/>
    <w:rsid w:val="00995C4F"/>
    <w:rsid w:val="009A74A2"/>
    <w:rsid w:val="009D5C22"/>
    <w:rsid w:val="009F32EB"/>
    <w:rsid w:val="00A20CCA"/>
    <w:rsid w:val="00A375DE"/>
    <w:rsid w:val="00A63166"/>
    <w:rsid w:val="00A77262"/>
    <w:rsid w:val="00AB25B2"/>
    <w:rsid w:val="00AC4D45"/>
    <w:rsid w:val="00AD1D58"/>
    <w:rsid w:val="00AD3F03"/>
    <w:rsid w:val="00B020F5"/>
    <w:rsid w:val="00B14966"/>
    <w:rsid w:val="00B31743"/>
    <w:rsid w:val="00B31A4B"/>
    <w:rsid w:val="00B35D1C"/>
    <w:rsid w:val="00B528B9"/>
    <w:rsid w:val="00B5461E"/>
    <w:rsid w:val="00B9601B"/>
    <w:rsid w:val="00C00456"/>
    <w:rsid w:val="00CC12D9"/>
    <w:rsid w:val="00CE0E33"/>
    <w:rsid w:val="00CE35C9"/>
    <w:rsid w:val="00D1212D"/>
    <w:rsid w:val="00D3772C"/>
    <w:rsid w:val="00D41A82"/>
    <w:rsid w:val="00D5092B"/>
    <w:rsid w:val="00D66566"/>
    <w:rsid w:val="00DC69AC"/>
    <w:rsid w:val="00DD08D2"/>
    <w:rsid w:val="00DD0C1C"/>
    <w:rsid w:val="00DD1263"/>
    <w:rsid w:val="00DE5CA9"/>
    <w:rsid w:val="00DF3E35"/>
    <w:rsid w:val="00E466C9"/>
    <w:rsid w:val="00E724EC"/>
    <w:rsid w:val="00E77CC1"/>
    <w:rsid w:val="00E839B8"/>
    <w:rsid w:val="00EB4494"/>
    <w:rsid w:val="00EE664C"/>
    <w:rsid w:val="00EF5D96"/>
    <w:rsid w:val="00F00830"/>
    <w:rsid w:val="00F11594"/>
    <w:rsid w:val="00F64C78"/>
    <w:rsid w:val="00F7686D"/>
    <w:rsid w:val="00F921DC"/>
    <w:rsid w:val="00F9669D"/>
    <w:rsid w:val="00FA2663"/>
    <w:rsid w:val="00FB1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0238474"/>
  <w15:docId w15:val="{77044911-211B-4FA2-85C6-E8101B786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sid w:val="00F64C78"/>
    <w:rPr>
      <w:sz w:val="28"/>
      <w:lang w:val="en-US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36547"/>
    <w:rPr>
      <w:rFonts w:ascii="Tahoma" w:hAnsi="Tahoma" w:cs="Tahoma"/>
      <w:sz w:val="16"/>
      <w:szCs w:val="16"/>
      <w14:shadow w14:blurRad="0" w14:dist="0" w14:dir="0" w14:sx="0" w14:sy="0" w14:kx="0" w14:ky="0" w14:algn="none">
        <w14:srgbClr w14:val="000000"/>
      </w14:shadow>
    </w:rPr>
  </w:style>
  <w:style w:type="paragraph" w:styleId="a4">
    <w:name w:val="header"/>
    <w:basedOn w:val="a"/>
    <w:link w:val="a5"/>
    <w:uiPriority w:val="99"/>
    <w:rsid w:val="009D5C22"/>
    <w:pPr>
      <w:tabs>
        <w:tab w:val="center" w:pos="4536"/>
        <w:tab w:val="right" w:pos="9072"/>
      </w:tabs>
    </w:pPr>
    <w:rPr>
      <w14:shadow w14:blurRad="0" w14:dist="0" w14:dir="0" w14:sx="0" w14:sy="0" w14:kx="0" w14:ky="0" w14:algn="none">
        <w14:srgbClr w14:val="000000"/>
      </w14:shadow>
    </w:rPr>
  </w:style>
  <w:style w:type="paragraph" w:styleId="a6">
    <w:name w:val="footer"/>
    <w:basedOn w:val="a"/>
    <w:link w:val="a7"/>
    <w:uiPriority w:val="99"/>
    <w:rsid w:val="009D5C22"/>
    <w:pPr>
      <w:tabs>
        <w:tab w:val="center" w:pos="4536"/>
        <w:tab w:val="right" w:pos="9072"/>
      </w:tabs>
    </w:pPr>
    <w:rPr>
      <w14:shadow w14:blurRad="0" w14:dist="0" w14:dir="0" w14:sx="0" w14:sy="0" w14:kx="0" w14:ky="0" w14:algn="none">
        <w14:srgbClr w14:val="000000"/>
      </w14:shadow>
    </w:rPr>
  </w:style>
  <w:style w:type="character" w:customStyle="1" w:styleId="a5">
    <w:name w:val="Горен колонтитул Знак"/>
    <w:link w:val="a4"/>
    <w:uiPriority w:val="99"/>
    <w:rsid w:val="007C320E"/>
    <w:rPr>
      <w:sz w:val="28"/>
      <w:lang w:eastAsia="bg-BG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a8">
    <w:name w:val="List Paragraph"/>
    <w:basedOn w:val="a"/>
    <w:uiPriority w:val="99"/>
    <w:qFormat/>
    <w:rsid w:val="003A3B2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  <w14:shadow w14:blurRad="0" w14:dist="0" w14:dir="0" w14:sx="0" w14:sy="0" w14:kx="0" w14:ky="0" w14:algn="none">
        <w14:srgbClr w14:val="000000"/>
      </w14:shadow>
    </w:rPr>
  </w:style>
  <w:style w:type="paragraph" w:customStyle="1" w:styleId="Default">
    <w:name w:val="Default"/>
    <w:rsid w:val="003A3B2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en-US" w:eastAsia="en-US"/>
    </w:rPr>
  </w:style>
  <w:style w:type="table" w:styleId="a9">
    <w:name w:val="Table Grid"/>
    <w:basedOn w:val="a1"/>
    <w:rsid w:val="003A3B23"/>
    <w:rPr>
      <w:rFonts w:ascii="Calibri" w:eastAsia="Calibri" w:hAnsi="Calibr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a1"/>
    <w:next w:val="a9"/>
    <w:uiPriority w:val="59"/>
    <w:rsid w:val="00147FBB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Долен колонтитул Знак"/>
    <w:basedOn w:val="a0"/>
    <w:link w:val="a6"/>
    <w:uiPriority w:val="99"/>
    <w:rsid w:val="00147FBB"/>
    <w:rPr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954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&#1047;&#1072;&#1103;&#1074;&#1083;&#1077;&#1085;&#1080;&#1077;%20&#1087;&#1088;&#1086;&#1077;&#1082;&#1090;.dotx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BA29C-5673-4AAA-A954-7F45E3B06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Заявление проект</Template>
  <TotalTime>83</TotalTime>
  <Pages>2</Pages>
  <Words>417</Words>
  <Characters>2382</Characters>
  <Application>Microsoft Office Word</Application>
  <DocSecurity>0</DocSecurity>
  <Lines>19</Lines>
  <Paragraphs>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1</Company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UserPC</cp:lastModifiedBy>
  <cp:revision>25</cp:revision>
  <cp:lastPrinted>2024-01-03T09:16:00Z</cp:lastPrinted>
  <dcterms:created xsi:type="dcterms:W3CDTF">2023-02-24T10:25:00Z</dcterms:created>
  <dcterms:modified xsi:type="dcterms:W3CDTF">2026-04-14T12:53:00Z</dcterms:modified>
</cp:coreProperties>
</file>